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5C11D478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>não registrou documentos 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a </w:t>
      </w:r>
      <w:r w:rsidR="00820137">
        <w:rPr>
          <w:b/>
          <w:bCs/>
          <w:u w:val="single"/>
        </w:rPr>
        <w:t>abril 2026</w:t>
      </w:r>
      <w:r w:rsidRPr="00635650">
        <w:rPr>
          <w:b/>
          <w:bCs/>
          <w:u w:val="single"/>
        </w:rPr>
        <w:t>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5C30C2DE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820137">
        <w:rPr>
          <w:rFonts w:ascii="Times New Roman" w:hAnsi="Times New Roman" w:cs="Times New Roman"/>
          <w:spacing w:val="-6"/>
        </w:rPr>
        <w:t>30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820137">
        <w:rPr>
          <w:rFonts w:ascii="Times New Roman" w:hAnsi="Times New Roman" w:cs="Times New Roman"/>
        </w:rPr>
        <w:t>abril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1C922" w14:textId="77777777" w:rsidR="00635CE9" w:rsidRDefault="00635CE9" w:rsidP="00256A4B">
      <w:pPr>
        <w:spacing w:after="0" w:line="240" w:lineRule="auto"/>
      </w:pPr>
      <w:r>
        <w:separator/>
      </w:r>
    </w:p>
  </w:endnote>
  <w:endnote w:type="continuationSeparator" w:id="0">
    <w:p w14:paraId="524A25D2" w14:textId="77777777" w:rsidR="00635CE9" w:rsidRDefault="00635CE9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53F86" w14:textId="77777777" w:rsidR="00635CE9" w:rsidRDefault="00635CE9" w:rsidP="00256A4B">
      <w:pPr>
        <w:spacing w:after="0" w:line="240" w:lineRule="auto"/>
      </w:pPr>
      <w:r>
        <w:separator/>
      </w:r>
    </w:p>
  </w:footnote>
  <w:footnote w:type="continuationSeparator" w:id="0">
    <w:p w14:paraId="03004B75" w14:textId="77777777" w:rsidR="00635CE9" w:rsidRDefault="00635CE9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E07BF"/>
    <w:rsid w:val="003877B8"/>
    <w:rsid w:val="003B789C"/>
    <w:rsid w:val="004353C5"/>
    <w:rsid w:val="004C48F7"/>
    <w:rsid w:val="005D333E"/>
    <w:rsid w:val="005D4D1D"/>
    <w:rsid w:val="00604C9F"/>
    <w:rsid w:val="006161D0"/>
    <w:rsid w:val="00635CE9"/>
    <w:rsid w:val="00660A7F"/>
    <w:rsid w:val="006D5476"/>
    <w:rsid w:val="0076723B"/>
    <w:rsid w:val="007E09E5"/>
    <w:rsid w:val="007F1847"/>
    <w:rsid w:val="00820137"/>
    <w:rsid w:val="00822723"/>
    <w:rsid w:val="00872193"/>
    <w:rsid w:val="008810F4"/>
    <w:rsid w:val="00882F5E"/>
    <w:rsid w:val="008C5636"/>
    <w:rsid w:val="0095144C"/>
    <w:rsid w:val="009632DE"/>
    <w:rsid w:val="0098349F"/>
    <w:rsid w:val="00A2274A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6C29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1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2</cp:revision>
  <cp:lastPrinted>2026-01-20T16:54:00Z</cp:lastPrinted>
  <dcterms:created xsi:type="dcterms:W3CDTF">2026-05-26T13:24:00Z</dcterms:created>
  <dcterms:modified xsi:type="dcterms:W3CDTF">2026-05-26T13:24:00Z</dcterms:modified>
</cp:coreProperties>
</file>