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633" w14:textId="424F7067" w:rsidR="00A25F85" w:rsidRPr="008246F8" w:rsidRDefault="00FF60D8" w:rsidP="00A25F85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CCA36" wp14:editId="3BC5DAF7">
            <wp:simplePos x="0" y="0"/>
            <wp:positionH relativeFrom="margin">
              <wp:posOffset>5224145</wp:posOffset>
            </wp:positionH>
            <wp:positionV relativeFrom="paragraph">
              <wp:posOffset>-1614805</wp:posOffset>
            </wp:positionV>
            <wp:extent cx="1123950" cy="1133475"/>
            <wp:effectExtent l="0" t="0" r="0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F85" w:rsidRPr="00A25F85">
        <w:rPr>
          <w:b/>
          <w:bCs/>
          <w:u w:val="single"/>
        </w:rPr>
        <w:t xml:space="preserve"> </w:t>
      </w:r>
      <w:r w:rsidR="00244672">
        <w:rPr>
          <w:b/>
          <w:bCs/>
          <w:u w:val="single"/>
        </w:rPr>
        <w:t>NOTA EXPLICATIVA</w:t>
      </w:r>
    </w:p>
    <w:p w14:paraId="466185EC" w14:textId="77777777" w:rsidR="00A25F85" w:rsidRDefault="00A25F85" w:rsidP="00A25F85">
      <w:pPr>
        <w:pStyle w:val="NormalWeb"/>
        <w:spacing w:before="0" w:beforeAutospacing="0" w:after="0" w:afterAutospacing="0"/>
        <w:jc w:val="center"/>
      </w:pPr>
    </w:p>
    <w:p w14:paraId="265B8EF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1879615" w14:textId="5CF08481" w:rsidR="00A25F85" w:rsidRDefault="00A25F85" w:rsidP="00A25F85">
      <w:pPr>
        <w:pStyle w:val="NormalWeb"/>
        <w:spacing w:before="0" w:beforeAutospacing="0" w:after="0" w:afterAutospacing="0"/>
        <w:jc w:val="both"/>
      </w:pPr>
      <w:r>
        <w:t xml:space="preserve"> </w:t>
      </w:r>
      <w:r>
        <w:tab/>
      </w:r>
    </w:p>
    <w:p w14:paraId="12183583" w14:textId="45C9A49A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3BC82C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6295FB5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55EB38B" w14:textId="77777777" w:rsidR="00244672" w:rsidRDefault="00244672" w:rsidP="00244672">
      <w:pPr>
        <w:pStyle w:val="NormalWeb"/>
        <w:spacing w:before="0" w:beforeAutospacing="0" w:after="0" w:afterAutospacing="0"/>
        <w:jc w:val="both"/>
      </w:pPr>
    </w:p>
    <w:p w14:paraId="6CEDBCEC" w14:textId="3F6A34FA" w:rsidR="00822723" w:rsidRDefault="00822723" w:rsidP="00822723">
      <w:pPr>
        <w:spacing w:line="360" w:lineRule="auto"/>
        <w:ind w:firstLine="708"/>
        <w:jc w:val="both"/>
        <w:rPr>
          <w:b/>
          <w:bCs/>
          <w:u w:val="single"/>
        </w:rPr>
      </w:pPr>
      <w:r w:rsidRPr="00B046C9">
        <w:rPr>
          <w:rFonts w:ascii="Times New Roman" w:hAnsi="Times New Roman" w:cs="Times New Roman"/>
        </w:rPr>
        <w:t xml:space="preserve">Conforme as orientações postas na Cartilha Acesso à Informação na Prática: orientações para cidadãos, gestores públicos e Tribunais de Contas, do Programa Nacional de Transparência Pública-PNTP, e em atenção aos princípios da publicidade e eficiência, previstos no caput do artigo 37 da     Constituição Federal, bem como em observância a Lei Federal n°12.527/2011 em obediência ao Art. 30,I estritamente no que diz respeito ao </w:t>
      </w:r>
      <w:r w:rsidRPr="00B046C9">
        <w:rPr>
          <w:rFonts w:ascii="Times New Roman" w:hAnsi="Times New Roman" w:cs="Times New Roman"/>
          <w:b/>
          <w:bCs/>
        </w:rPr>
        <w:t>item 12.9</w:t>
      </w:r>
      <w:r w:rsidRPr="00B046C9">
        <w:rPr>
          <w:rFonts w:ascii="Times New Roman" w:hAnsi="Times New Roman" w:cs="Times New Roman"/>
        </w:rPr>
        <w:t xml:space="preserve"> da matriz com os critérios de avaliação, informamos que o Município de </w:t>
      </w:r>
      <w:r w:rsidRPr="00635650">
        <w:rPr>
          <w:rFonts w:ascii="Times New Roman" w:hAnsi="Times New Roman" w:cs="Times New Roman"/>
        </w:rPr>
        <w:t xml:space="preserve">Lagarto </w:t>
      </w:r>
      <w:r w:rsidRPr="00635650">
        <w:rPr>
          <w:b/>
          <w:bCs/>
          <w:u w:val="single"/>
        </w:rPr>
        <w:t xml:space="preserve">não registrou documentos </w:t>
      </w:r>
      <w:r w:rsidR="005D333E">
        <w:rPr>
          <w:b/>
          <w:bCs/>
          <w:u w:val="single"/>
        </w:rPr>
        <w:t>Des</w:t>
      </w:r>
      <w:r w:rsidRPr="00635650">
        <w:rPr>
          <w:b/>
          <w:bCs/>
          <w:u w:val="single"/>
        </w:rPr>
        <w:t>classificados com algum grau de sigilo</w:t>
      </w:r>
      <w:r w:rsidR="00BF6BA1">
        <w:rPr>
          <w:b/>
          <w:bCs/>
          <w:u w:val="single"/>
        </w:rPr>
        <w:t xml:space="preserve"> no período de Janeiro de 2021</w:t>
      </w:r>
      <w:r w:rsidRPr="00635650">
        <w:rPr>
          <w:b/>
          <w:bCs/>
          <w:u w:val="single"/>
        </w:rPr>
        <w:t xml:space="preserve"> até </w:t>
      </w:r>
      <w:r w:rsidR="00B33805">
        <w:rPr>
          <w:b/>
          <w:bCs/>
          <w:u w:val="single"/>
        </w:rPr>
        <w:t>agosto</w:t>
      </w:r>
      <w:r w:rsidR="0036015A">
        <w:rPr>
          <w:b/>
          <w:bCs/>
          <w:u w:val="single"/>
        </w:rPr>
        <w:t xml:space="preserve"> de 2026</w:t>
      </w:r>
      <w:r w:rsidRPr="00635650">
        <w:rPr>
          <w:b/>
          <w:bCs/>
          <w:u w:val="single"/>
        </w:rPr>
        <w:t>.</w:t>
      </w:r>
    </w:p>
    <w:p w14:paraId="77759E05" w14:textId="77777777" w:rsidR="00822723" w:rsidRPr="00635650" w:rsidRDefault="00822723" w:rsidP="0082272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14:paraId="763C226B" w14:textId="1A5967AE" w:rsidR="00822723" w:rsidRDefault="00822723" w:rsidP="00822723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B046C9">
        <w:rPr>
          <w:rFonts w:ascii="Times New Roman" w:hAnsi="Times New Roman" w:cs="Times New Roman"/>
        </w:rPr>
        <w:t>                               Informações</w:t>
      </w:r>
      <w:r w:rsidRPr="00B046C9">
        <w:rPr>
          <w:rFonts w:ascii="Times New Roman" w:hAnsi="Times New Roman" w:cs="Times New Roman"/>
          <w:spacing w:val="-2"/>
        </w:rPr>
        <w:t xml:space="preserve"> </w:t>
      </w:r>
      <w:r w:rsidRPr="00B046C9">
        <w:rPr>
          <w:rFonts w:ascii="Times New Roman" w:hAnsi="Times New Roman" w:cs="Times New Roman"/>
        </w:rPr>
        <w:t>atualizadas</w:t>
      </w:r>
      <w:r w:rsidRPr="00B046C9">
        <w:rPr>
          <w:rFonts w:ascii="Times New Roman" w:hAnsi="Times New Roman" w:cs="Times New Roman"/>
          <w:spacing w:val="-3"/>
        </w:rPr>
        <w:t xml:space="preserve"> </w:t>
      </w:r>
      <w:r w:rsidRPr="00B046C9">
        <w:rPr>
          <w:rFonts w:ascii="Times New Roman" w:hAnsi="Times New Roman" w:cs="Times New Roman"/>
        </w:rPr>
        <w:t>em</w:t>
      </w:r>
      <w:r w:rsidRPr="00B046C9">
        <w:rPr>
          <w:rFonts w:ascii="Times New Roman" w:hAnsi="Times New Roman" w:cs="Times New Roman"/>
          <w:spacing w:val="-6"/>
        </w:rPr>
        <w:t xml:space="preserve"> </w:t>
      </w:r>
      <w:r w:rsidR="00B33805">
        <w:rPr>
          <w:rFonts w:ascii="Times New Roman" w:hAnsi="Times New Roman" w:cs="Times New Roman"/>
          <w:spacing w:val="-6"/>
        </w:rPr>
        <w:t>01</w:t>
      </w:r>
      <w:r w:rsidRPr="00B046C9">
        <w:rPr>
          <w:rFonts w:ascii="Times New Roman" w:hAnsi="Times New Roman" w:cs="Times New Roman"/>
          <w:spacing w:val="-5"/>
        </w:rPr>
        <w:t xml:space="preserve"> </w:t>
      </w:r>
      <w:r w:rsidRPr="00B046C9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B33805">
        <w:rPr>
          <w:rFonts w:ascii="Times New Roman" w:hAnsi="Times New Roman" w:cs="Times New Roman"/>
        </w:rPr>
        <w:t>setembro</w:t>
      </w:r>
      <w:r w:rsidRPr="00B046C9">
        <w:rPr>
          <w:rFonts w:ascii="Times New Roman" w:hAnsi="Times New Roman" w:cs="Times New Roman"/>
        </w:rPr>
        <w:t xml:space="preserve"> de 202</w:t>
      </w:r>
      <w:r>
        <w:rPr>
          <w:rFonts w:ascii="Times New Roman" w:hAnsi="Times New Roman" w:cs="Times New Roman"/>
        </w:rPr>
        <w:t>6</w:t>
      </w:r>
      <w:r w:rsidRPr="00B046C9">
        <w:rPr>
          <w:rFonts w:ascii="Times New Roman" w:hAnsi="Times New Roman" w:cs="Times New Roman"/>
        </w:rPr>
        <w:t>.</w:t>
      </w:r>
    </w:p>
    <w:p w14:paraId="7C0165C4" w14:textId="77777777" w:rsidR="00822723" w:rsidRPr="00B046C9" w:rsidRDefault="00822723" w:rsidP="0082272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Lagarto/SE</w:t>
      </w:r>
    </w:p>
    <w:p w14:paraId="3FFD9BBB" w14:textId="48BCC03F" w:rsidR="00A25F85" w:rsidRDefault="00244672" w:rsidP="00A25F85">
      <w:pPr>
        <w:pStyle w:val="NormalWeb"/>
        <w:spacing w:before="0" w:beforeAutospacing="0" w:after="0" w:afterAutospacing="0"/>
        <w:ind w:firstLine="708"/>
        <w:jc w:val="both"/>
      </w:pPr>
      <w:r>
        <w:t xml:space="preserve">            </w:t>
      </w:r>
    </w:p>
    <w:p w14:paraId="0C280EED" w14:textId="77D14BFF" w:rsidR="00244672" w:rsidRDefault="00244672" w:rsidP="00A25F85">
      <w:pPr>
        <w:pStyle w:val="NormalWeb"/>
        <w:spacing w:before="0" w:beforeAutospacing="0" w:after="0" w:afterAutospacing="0"/>
        <w:ind w:firstLine="708"/>
        <w:jc w:val="both"/>
      </w:pPr>
    </w:p>
    <w:p w14:paraId="7F4C28E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7CAFDB1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317330D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B2665A7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7B168990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56534CE1" w14:textId="41334D92" w:rsidR="0076723B" w:rsidRDefault="0076723B" w:rsidP="00A25F85">
      <w:pPr>
        <w:spacing w:before="100" w:beforeAutospacing="1" w:after="100" w:afterAutospacing="1" w:line="240" w:lineRule="auto"/>
      </w:pPr>
    </w:p>
    <w:p w14:paraId="4C73186C" w14:textId="56799C3D" w:rsidR="007F1847" w:rsidRPr="007F1847" w:rsidRDefault="007F1847" w:rsidP="0076723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sectPr w:rsidR="007F1847" w:rsidRPr="007F1847" w:rsidSect="00660A7F">
      <w:headerReference w:type="default" r:id="rId8"/>
      <w:footerReference w:type="default" r:id="rId9"/>
      <w:pgSz w:w="11906" w:h="16838"/>
      <w:pgMar w:top="1417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25D7" w14:textId="77777777" w:rsidR="00BF5D92" w:rsidRDefault="00BF5D92" w:rsidP="00256A4B">
      <w:pPr>
        <w:spacing w:after="0" w:line="240" w:lineRule="auto"/>
      </w:pPr>
      <w:r>
        <w:separator/>
      </w:r>
    </w:p>
  </w:endnote>
  <w:endnote w:type="continuationSeparator" w:id="0">
    <w:p w14:paraId="3783C3A2" w14:textId="77777777" w:rsidR="00BF5D92" w:rsidRDefault="00BF5D92" w:rsidP="002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roy-Medium">
    <w:panose1 w:val="00000600000000000000"/>
    <w:charset w:val="00"/>
    <w:family w:val="auto"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A2D2" w14:textId="77777777" w:rsidR="00203607" w:rsidRPr="00203607" w:rsidRDefault="00203607" w:rsidP="00203607">
    <w:pPr>
      <w:spacing w:after="0"/>
      <w:rPr>
        <w:rFonts w:ascii="Times New Roman" w:hAnsi="Times New Roman" w:cs="Times New Roman"/>
      </w:rPr>
    </w:pPr>
    <w:r>
      <w:rPr>
        <w:rFonts w:ascii="Gilroy-Medium" w:hAnsi="Gilroy-Medium" w:cs="Times New Roman"/>
        <w:color w:val="14387F"/>
      </w:rPr>
      <w:t xml:space="preserve">                                                   </w:t>
    </w:r>
    <w:r w:rsidRPr="006B71E7">
      <w:rPr>
        <w:rFonts w:ascii="Gilroy-Medium" w:hAnsi="Gilroy-Medium" w:cs="Times New Roman"/>
        <w:color w:val="14387F"/>
      </w:rPr>
      <w:t>CNPJ 13.124.052/0001-11</w:t>
    </w:r>
  </w:p>
  <w:p w14:paraId="326B2157" w14:textId="7BCF5113" w:rsidR="00203607" w:rsidRPr="006B71E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 xml:space="preserve">Praça da </w:t>
    </w:r>
    <w:r w:rsidR="00FF60D8">
      <w:rPr>
        <w:rFonts w:ascii="Gilroy-Medium" w:hAnsi="Gilroy-Medium" w:cs="Times New Roman"/>
        <w:color w:val="14387F"/>
      </w:rPr>
      <w:t>Nossa Senhora Aparecida</w:t>
    </w:r>
    <w:r w:rsidRPr="006B71E7">
      <w:rPr>
        <w:rFonts w:ascii="Gilroy-Medium" w:hAnsi="Gilroy-Medium" w:cs="Times New Roman"/>
        <w:color w:val="14387F"/>
      </w:rPr>
      <w:t xml:space="preserve"> n° </w:t>
    </w:r>
    <w:r w:rsidR="00FF60D8">
      <w:rPr>
        <w:rFonts w:ascii="Gilroy-Medium" w:hAnsi="Gilroy-Medium" w:cs="Times New Roman"/>
        <w:color w:val="14387F"/>
      </w:rPr>
      <w:t>40</w:t>
    </w:r>
    <w:r w:rsidRPr="006B71E7">
      <w:rPr>
        <w:rFonts w:ascii="Gilroy-Medium" w:hAnsi="Gilroy-Medium" w:cs="Times New Roman"/>
        <w:color w:val="14387F"/>
      </w:rPr>
      <w:t xml:space="preserve"> </w:t>
    </w:r>
    <w:r w:rsidR="00FF60D8">
      <w:rPr>
        <w:rFonts w:ascii="Gilroy-Medium" w:hAnsi="Gilroy-Medium" w:cs="Times New Roman"/>
        <w:color w:val="14387F"/>
      </w:rPr>
      <w:t>–</w:t>
    </w:r>
    <w:r w:rsidRPr="006B71E7">
      <w:rPr>
        <w:rFonts w:ascii="Gilroy-Medium" w:hAnsi="Gilroy-Medium" w:cs="Times New Roman"/>
        <w:color w:val="14387F"/>
      </w:rPr>
      <w:t xml:space="preserve"> C</w:t>
    </w:r>
    <w:r w:rsidR="00FF60D8">
      <w:rPr>
        <w:rFonts w:ascii="Gilroy-Medium" w:hAnsi="Gilroy-Medium" w:cs="Times New Roman"/>
        <w:color w:val="14387F"/>
      </w:rPr>
      <w:t>idade Nova</w:t>
    </w:r>
    <w:r w:rsidRPr="006B71E7">
      <w:rPr>
        <w:rFonts w:ascii="Gilroy-Medium" w:hAnsi="Gilroy-Medium" w:cs="Times New Roman"/>
        <w:color w:val="14387F"/>
      </w:rPr>
      <w:t>, Lagarto/S</w:t>
    </w:r>
    <w:r w:rsidR="00FF60D8">
      <w:rPr>
        <w:rFonts w:ascii="Gilroy-Medium" w:hAnsi="Gilroy-Medium" w:cs="Times New Roman"/>
        <w:color w:val="14387F"/>
      </w:rPr>
      <w:t>E</w:t>
    </w:r>
    <w:r w:rsidRPr="006B71E7">
      <w:rPr>
        <w:rFonts w:ascii="Gilroy-Medium" w:hAnsi="Gilroy-Medium" w:cs="Times New Roman"/>
        <w:color w:val="14387F"/>
      </w:rPr>
      <w:t>E</w:t>
    </w:r>
  </w:p>
  <w:p w14:paraId="52EAD248" w14:textId="2DA9EA13" w:rsidR="00203607" w:rsidRPr="0020360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>CEP:49.40</w:t>
    </w:r>
    <w:r w:rsidR="00FF60D8">
      <w:rPr>
        <w:rFonts w:ascii="Gilroy-Medium" w:hAnsi="Gilroy-Medium" w:cs="Times New Roman"/>
        <w:color w:val="14387F"/>
      </w:rPr>
      <w:t>6</w:t>
    </w:r>
    <w:r w:rsidRPr="006B71E7">
      <w:rPr>
        <w:rFonts w:ascii="Gilroy-Medium" w:hAnsi="Gilroy-Medium" w:cs="Times New Roman"/>
        <w:color w:val="14387F"/>
      </w:rPr>
      <w:t>-</w:t>
    </w:r>
    <w:r w:rsidRPr="006B71E7">
      <w:rPr>
        <w:rFonts w:ascii="Gilroy-Medium" w:hAnsi="Gilroy-Medium" w:cs="Times New Roman"/>
        <w:noProof/>
        <w:color w:val="14387F"/>
      </w:rPr>
      <w:drawing>
        <wp:anchor distT="0" distB="0" distL="114300" distR="114300" simplePos="0" relativeHeight="251661312" behindDoc="0" locked="0" layoutInCell="1" allowOverlap="1" wp14:anchorId="32E51A4B" wp14:editId="1A2E7455">
          <wp:simplePos x="0" y="0"/>
          <wp:positionH relativeFrom="page">
            <wp:align>left</wp:align>
          </wp:positionH>
          <wp:positionV relativeFrom="paragraph">
            <wp:posOffset>404495</wp:posOffset>
          </wp:positionV>
          <wp:extent cx="7538631" cy="207645"/>
          <wp:effectExtent l="0" t="0" r="5715" b="190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631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0D8">
      <w:rPr>
        <w:rFonts w:ascii="Gilroy-Medium" w:hAnsi="Gilroy-Medium" w:cs="Times New Roman"/>
        <w:color w:val="14387F"/>
      </w:rPr>
      <w:t>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C3A5" w14:textId="77777777" w:rsidR="00BF5D92" w:rsidRDefault="00BF5D92" w:rsidP="00256A4B">
      <w:pPr>
        <w:spacing w:after="0" w:line="240" w:lineRule="auto"/>
      </w:pPr>
      <w:r>
        <w:separator/>
      </w:r>
    </w:p>
  </w:footnote>
  <w:footnote w:type="continuationSeparator" w:id="0">
    <w:p w14:paraId="41E200BF" w14:textId="77777777" w:rsidR="00BF5D92" w:rsidRDefault="00BF5D92" w:rsidP="0025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4F8F" w14:textId="6E6CAB7E" w:rsidR="006D5476" w:rsidRDefault="006D5476" w:rsidP="006D5476">
    <w:pPr>
      <w:tabs>
        <w:tab w:val="center" w:pos="446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2CF8F88B" w14:textId="695C82A6" w:rsidR="00C40DF6" w:rsidRDefault="006D5476" w:rsidP="006D5476">
    <w:pPr>
      <w:tabs>
        <w:tab w:val="left" w:pos="382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 w:rsidR="00FF60D8">
      <w:rPr>
        <w:noProof/>
      </w:rPr>
      <mc:AlternateContent>
        <mc:Choice Requires="wpg">
          <w:drawing>
            <wp:inline distT="0" distB="0" distL="0" distR="0" wp14:anchorId="1D0D1AF6" wp14:editId="46D237B3">
              <wp:extent cx="6585952" cy="753444"/>
              <wp:effectExtent l="0" t="0" r="0" b="0"/>
              <wp:docPr id="2" name="Group 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5952" cy="753444"/>
                        <a:chOff x="-54330" y="0"/>
                        <a:chExt cx="7358656" cy="842142"/>
                      </a:xfrm>
                    </wpg:grpSpPr>
                    <wps:wsp>
                      <wps:cNvPr id="3" name="Rectangle 7"/>
                      <wps:cNvSpPr/>
                      <wps:spPr>
                        <a:xfrm>
                          <a:off x="1601089" y="37236"/>
                          <a:ext cx="208049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BC56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SERGIPE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Rectangle 8"/>
                      <wps:cNvSpPr/>
                      <wps:spPr>
                        <a:xfrm>
                          <a:off x="3168396" y="41022"/>
                          <a:ext cx="49473" cy="2229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8206C" w14:textId="77777777" w:rsidR="00FF60D8" w:rsidRDefault="00FF60D8" w:rsidP="00FF60D8">
                            <w:r>
                              <w:rPr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0"/>
                      <wps:cNvSpPr/>
                      <wps:spPr>
                        <a:xfrm>
                          <a:off x="1601082" y="297730"/>
                          <a:ext cx="365750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7272C8" w14:textId="52E9D271" w:rsidR="00FF60D8" w:rsidRDefault="00822723" w:rsidP="00FF60D8">
                            <w:r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PR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EFEITURA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MUNICIPAL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DE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10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LAGARTO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11"/>
                      <wps:cNvSpPr/>
                      <wps:spPr>
                        <a:xfrm>
                          <a:off x="4455287" y="244499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BE3E2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12"/>
                      <wps:cNvSpPr/>
                      <wps:spPr>
                        <a:xfrm>
                          <a:off x="1601089" y="451153"/>
                          <a:ext cx="4869571" cy="251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5A40C1" w14:textId="0E624632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13"/>
                      <wps:cNvSpPr/>
                      <wps:spPr>
                        <a:xfrm>
                          <a:off x="3720338" y="451763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7C77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4"/>
                      <wps:cNvSpPr/>
                      <wps:spPr>
                        <a:xfrm>
                          <a:off x="4826732" y="388490"/>
                          <a:ext cx="2477594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E19BC" w14:textId="5E3FD403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5"/>
                      <wps:cNvSpPr/>
                      <wps:spPr>
                        <a:xfrm>
                          <a:off x="5626354" y="461187"/>
                          <a:ext cx="50673" cy="208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EE27E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6"/>
                      <wps:cNvSpPr/>
                      <wps:spPr>
                        <a:xfrm>
                          <a:off x="1601089" y="650444"/>
                          <a:ext cx="46619" cy="191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A8966C" w14:textId="77777777" w:rsidR="00FF60D8" w:rsidRDefault="00FF60D8" w:rsidP="00FF60D8"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330" cy="666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Shape 36"/>
                      <wps:cNvSpPr/>
                      <wps:spPr>
                        <a:xfrm>
                          <a:off x="-54330" y="740967"/>
                          <a:ext cx="60769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4472C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D0D1AF6" id="Group 813" o:spid="_x0000_s1026" style="width:518.6pt;height:59.35pt;mso-position-horizontal-relative:char;mso-position-vertical-relative:line" coordorigin="-543" coordsize="73586,8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">
              <v:rect id="Rectangle 7" o:spid="_x0000_s1027" style="position:absolute;left:16010;top:372;width:2080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57BC56D" w14:textId="77777777" w:rsidR="00FF60D8" w:rsidRDefault="00FF60D8" w:rsidP="00FF60D8"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ESTADO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SERGIPE</w:t>
                      </w:r>
                    </w:p>
                  </w:txbxContent>
                </v:textbox>
              </v:rect>
              <v:rect id="Rectangle 8" o:spid="_x0000_s1028" style="position:absolute;left:31683;top:410;width:49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5858206C" w14:textId="77777777" w:rsidR="00FF60D8" w:rsidRDefault="00FF60D8" w:rsidP="00FF60D8">
                      <w:r>
                        <w:rPr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6010;top:2977;width:3657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197272C8" w14:textId="52E9D271" w:rsidR="00FF60D8" w:rsidRDefault="00822723" w:rsidP="00FF60D8">
                      <w:r>
                        <w:rPr>
                          <w:b/>
                          <w:color w:val="14387F"/>
                          <w:w w:val="113"/>
                          <w:sz w:val="26"/>
                        </w:rPr>
                        <w:t>PR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EFEITURA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MUNICIPAL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DE</w:t>
                      </w:r>
                      <w:r w:rsidR="00FF60D8">
                        <w:rPr>
                          <w:b/>
                          <w:color w:val="14387F"/>
                          <w:spacing w:val="10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LAGARTO</w:t>
                      </w:r>
                    </w:p>
                  </w:txbxContent>
                </v:textbox>
              </v:rect>
              <v:rect id="Rectangle 11" o:spid="_x0000_s1030" style="position:absolute;left:44552;top:2444;width:548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67BE3E2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1" style="position:absolute;left:16010;top:4511;width:4869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285A40C1" w14:textId="0E624632" w:rsidR="00FF60D8" w:rsidRDefault="00FF60D8" w:rsidP="00FF60D8"/>
                  </w:txbxContent>
                </v:textbox>
              </v:rect>
              <v:rect id="Rectangle 13" o:spid="_x0000_s1032" style="position:absolute;left:37203;top:4517;width:547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3AF7C77D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3" style="position:absolute;left:48267;top:3884;width:24776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57AE19BC" w14:textId="5E3FD403" w:rsidR="00FF60D8" w:rsidRDefault="00FF60D8" w:rsidP="00FF60D8"/>
                  </w:txbxContent>
                </v:textbox>
              </v:rect>
              <v:rect id="Rectangle 15" o:spid="_x0000_s1034" style="position:absolute;left:56263;top:4611;width:507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16BEE27E" w14:textId="77777777" w:rsidR="00FF60D8" w:rsidRDefault="00FF60D8" w:rsidP="00FF60D8">
                      <w:r>
                        <w:rPr>
                          <w:b/>
                          <w:color w:val="14387F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5" style="position:absolute;left:16010;top:6504;width:467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0FA8966C" w14:textId="77777777" w:rsidR="00FF60D8" w:rsidRDefault="00FF60D8" w:rsidP="00FF60D8"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36" type="#_x0000_t75" style="position:absolute;width:14973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">
                <v:imagedata r:id="rId2" o:title=""/>
              </v:shape>
              <v:shape id="Shape 36" o:spid="_x0000_s1037" style="position:absolute;left:-543;top:7409;width:60769;height:0;visibility:visible;mso-wrap-style:square;v-text-anchor:top" coordsize="6076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" path="m,l6076950,e" filled="f" strokecolor="#4472c4" strokeweight=".5pt">
                <v:stroke miterlimit="83231f" joinstyle="miter"/>
                <v:path arrowok="t" textboxrect="0,0,6076950,0"/>
              </v:shape>
              <w10:anchorlock/>
            </v:group>
          </w:pict>
        </mc:Fallback>
      </mc:AlternateContent>
    </w:r>
  </w:p>
  <w:p w14:paraId="04848B77" w14:textId="51BAB5AF" w:rsidR="00256A4B" w:rsidRPr="00C40DF6" w:rsidRDefault="00C40DF6" w:rsidP="00FF60D8">
    <w:pPr>
      <w:tabs>
        <w:tab w:val="left" w:pos="3825"/>
        <w:tab w:val="left" w:pos="7245"/>
      </w:tabs>
      <w:spacing w:after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299E113A" wp14:editId="3007B630">
          <wp:simplePos x="0" y="0"/>
          <wp:positionH relativeFrom="page">
            <wp:align>center</wp:align>
          </wp:positionH>
          <wp:positionV relativeFrom="paragraph">
            <wp:posOffset>490855</wp:posOffset>
          </wp:positionV>
          <wp:extent cx="7807262" cy="6848475"/>
          <wp:effectExtent l="0" t="0" r="0" b="0"/>
          <wp:wrapNone/>
          <wp:docPr id="1683615053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5560" name="Imagem 1" descr="Tela de celular com texto preto sobre fundo branco&#10;&#10;O conteúdo gerado por IA pode estar incorre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68" t="21747" r="-7635" b="7726"/>
                  <a:stretch/>
                </pic:blipFill>
                <pic:spPr bwMode="auto">
                  <a:xfrm>
                    <a:off x="0" y="0"/>
                    <a:ext cx="7807262" cy="684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33C"/>
    <w:multiLevelType w:val="multilevel"/>
    <w:tmpl w:val="8A2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555F6"/>
    <w:multiLevelType w:val="multilevel"/>
    <w:tmpl w:val="F2BA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670BE"/>
    <w:multiLevelType w:val="multilevel"/>
    <w:tmpl w:val="FE54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A534B"/>
    <w:multiLevelType w:val="hybridMultilevel"/>
    <w:tmpl w:val="FF5AAF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2327"/>
    <w:multiLevelType w:val="multilevel"/>
    <w:tmpl w:val="88CEB5F0"/>
    <w:lvl w:ilvl="0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D58AB"/>
    <w:multiLevelType w:val="multilevel"/>
    <w:tmpl w:val="A45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76C86"/>
    <w:multiLevelType w:val="multilevel"/>
    <w:tmpl w:val="5EA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3481"/>
    <w:multiLevelType w:val="multilevel"/>
    <w:tmpl w:val="D9FA0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2623957"/>
    <w:multiLevelType w:val="multilevel"/>
    <w:tmpl w:val="0354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E5D12"/>
    <w:multiLevelType w:val="multilevel"/>
    <w:tmpl w:val="7962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C3894"/>
    <w:multiLevelType w:val="multilevel"/>
    <w:tmpl w:val="65F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1DE7"/>
    <w:multiLevelType w:val="multilevel"/>
    <w:tmpl w:val="C14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801C1"/>
    <w:multiLevelType w:val="multilevel"/>
    <w:tmpl w:val="D7E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242F9"/>
    <w:multiLevelType w:val="multilevel"/>
    <w:tmpl w:val="1B3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D8"/>
    <w:rsid w:val="00013EE3"/>
    <w:rsid w:val="0003016C"/>
    <w:rsid w:val="000778B6"/>
    <w:rsid w:val="0013703D"/>
    <w:rsid w:val="00150317"/>
    <w:rsid w:val="001D535F"/>
    <w:rsid w:val="00203607"/>
    <w:rsid w:val="00244672"/>
    <w:rsid w:val="00250158"/>
    <w:rsid w:val="00256A4B"/>
    <w:rsid w:val="00265603"/>
    <w:rsid w:val="002E07BF"/>
    <w:rsid w:val="0036015A"/>
    <w:rsid w:val="00362270"/>
    <w:rsid w:val="003877B8"/>
    <w:rsid w:val="004353C5"/>
    <w:rsid w:val="004C48F7"/>
    <w:rsid w:val="005D333E"/>
    <w:rsid w:val="005D4D1D"/>
    <w:rsid w:val="00604C9F"/>
    <w:rsid w:val="006161D0"/>
    <w:rsid w:val="00623536"/>
    <w:rsid w:val="00660A7F"/>
    <w:rsid w:val="006D5476"/>
    <w:rsid w:val="0076723B"/>
    <w:rsid w:val="007E09E5"/>
    <w:rsid w:val="007F1847"/>
    <w:rsid w:val="00822723"/>
    <w:rsid w:val="00872193"/>
    <w:rsid w:val="00882F5E"/>
    <w:rsid w:val="008C5636"/>
    <w:rsid w:val="0095144C"/>
    <w:rsid w:val="009614C5"/>
    <w:rsid w:val="00961DA0"/>
    <w:rsid w:val="009632DE"/>
    <w:rsid w:val="0098349F"/>
    <w:rsid w:val="00A21A63"/>
    <w:rsid w:val="00A25F85"/>
    <w:rsid w:val="00B33805"/>
    <w:rsid w:val="00B35054"/>
    <w:rsid w:val="00B66C1E"/>
    <w:rsid w:val="00BA665A"/>
    <w:rsid w:val="00BC43B7"/>
    <w:rsid w:val="00BE3B8B"/>
    <w:rsid w:val="00BF5D92"/>
    <w:rsid w:val="00BF6BA1"/>
    <w:rsid w:val="00C40DF6"/>
    <w:rsid w:val="00D378A6"/>
    <w:rsid w:val="00D8682A"/>
    <w:rsid w:val="00DF7BD9"/>
    <w:rsid w:val="00E14DD7"/>
    <w:rsid w:val="00E96965"/>
    <w:rsid w:val="00F26C29"/>
    <w:rsid w:val="00F56E38"/>
    <w:rsid w:val="00FD2AC5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CD970"/>
  <w15:chartTrackingRefBased/>
  <w15:docId w15:val="{FB17DCED-F43F-4008-BBBE-DA8439C0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BF"/>
  </w:style>
  <w:style w:type="paragraph" w:styleId="Ttulo1">
    <w:name w:val="heading 1"/>
    <w:basedOn w:val="Normal"/>
    <w:next w:val="Normal"/>
    <w:link w:val="Ttulo1Char"/>
    <w:uiPriority w:val="9"/>
    <w:qFormat/>
    <w:rsid w:val="00256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A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A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A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A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A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A4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A4B"/>
  </w:style>
  <w:style w:type="paragraph" w:styleId="Rodap">
    <w:name w:val="footer"/>
    <w:basedOn w:val="Normal"/>
    <w:link w:val="Rodap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A4B"/>
  </w:style>
  <w:style w:type="character" w:styleId="Hyperlink">
    <w:name w:val="Hyperlink"/>
    <w:basedOn w:val="Fontepargpadro"/>
    <w:uiPriority w:val="99"/>
    <w:unhideWhenUsed/>
    <w:rsid w:val="00BC43B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43B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144C"/>
    <w:rPr>
      <w:b/>
      <w:bCs/>
    </w:rPr>
  </w:style>
  <w:style w:type="paragraph" w:styleId="Corpodetexto2">
    <w:name w:val="Body Text 2"/>
    <w:basedOn w:val="Normal"/>
    <w:link w:val="Corpodetexto2Char"/>
    <w:rsid w:val="0095144C"/>
    <w:pPr>
      <w:suppressAutoHyphens/>
      <w:autoSpaceDN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95144C"/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9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F26C29"/>
    <w:rPr>
      <w:i/>
      <w:iCs/>
    </w:rPr>
  </w:style>
  <w:style w:type="paragraph" w:customStyle="1" w:styleId="isselectedend">
    <w:name w:val="isselectedend"/>
    <w:basedOn w:val="Normal"/>
    <w:rsid w:val="0076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esktop\OFICIOS\OFICIO%20021-2026-CIRCULAR%20TRANSPARENCI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 021-2026-CIRCULAR TRANSPARENCIA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cp:lastPrinted>2026-06-10T18:48:00Z</cp:lastPrinted>
  <dcterms:created xsi:type="dcterms:W3CDTF">2026-09-02T15:15:00Z</dcterms:created>
  <dcterms:modified xsi:type="dcterms:W3CDTF">2026-09-02T15:15:00Z</dcterms:modified>
</cp:coreProperties>
</file>